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809B3" w14:textId="77777777" w:rsidR="004F6D3D" w:rsidRPr="00A15BBC" w:rsidRDefault="003A0C23" w:rsidP="006458A2">
      <w:pPr>
        <w:spacing w:before="360"/>
        <w:ind w:left="-567"/>
        <w:rPr>
          <w:rFonts w:ascii="DIN OT" w:hAnsi="DIN OT"/>
          <w:b/>
          <w:bCs/>
          <w:sz w:val="28"/>
          <w:szCs w:val="28"/>
        </w:rPr>
      </w:pPr>
      <w:r w:rsidRPr="00A15BBC">
        <w:rPr>
          <w:rFonts w:ascii="DIN OT" w:hAnsi="DIN OT"/>
          <w:b/>
          <w:bCs/>
          <w:sz w:val="28"/>
          <w:szCs w:val="28"/>
        </w:rPr>
        <w:t>TITLE OF DOCUMENT</w:t>
      </w:r>
    </w:p>
    <w:p w14:paraId="3188C609" w14:textId="77777777" w:rsidR="008E6633" w:rsidRPr="00A15BBC" w:rsidRDefault="008E6633" w:rsidP="006458A2">
      <w:pPr>
        <w:ind w:left="-567"/>
        <w:rPr>
          <w:rFonts w:ascii="DIN OT" w:hAnsi="DIN OT"/>
          <w:sz w:val="20"/>
          <w:szCs w:val="20"/>
        </w:rPr>
      </w:pPr>
    </w:p>
    <w:p w14:paraId="67220EF9" w14:textId="77777777" w:rsidR="008E6633" w:rsidRPr="00A15BBC" w:rsidRDefault="008E6633" w:rsidP="006458A2">
      <w:pPr>
        <w:ind w:left="-567"/>
        <w:rPr>
          <w:rFonts w:ascii="DIN OT" w:hAnsi="DIN OT"/>
          <w:sz w:val="20"/>
          <w:szCs w:val="20"/>
        </w:rPr>
      </w:pPr>
    </w:p>
    <w:p w14:paraId="20A56025" w14:textId="77777777" w:rsidR="008E6633" w:rsidRPr="00A15BBC" w:rsidRDefault="008E6633" w:rsidP="006458A2">
      <w:pPr>
        <w:ind w:left="-567"/>
        <w:rPr>
          <w:rFonts w:ascii="DIN OT" w:hAnsi="DIN OT"/>
          <w:sz w:val="20"/>
          <w:szCs w:val="20"/>
        </w:rPr>
      </w:pPr>
    </w:p>
    <w:p w14:paraId="03661E52" w14:textId="77777777" w:rsidR="00A15BBC" w:rsidRPr="00476327" w:rsidRDefault="00A15BBC" w:rsidP="006458A2">
      <w:pPr>
        <w:pStyle w:val="DESCRIPTION"/>
        <w:ind w:left="-567"/>
      </w:pPr>
      <w:r w:rsidRPr="00476327">
        <w:t>DATE:</w:t>
      </w:r>
    </w:p>
    <w:p w14:paraId="7FA5F013" w14:textId="77777777" w:rsidR="00A15BBC" w:rsidRPr="00476327" w:rsidRDefault="00A15BBC" w:rsidP="006458A2">
      <w:pPr>
        <w:pStyle w:val="DESCRIPTION"/>
        <w:ind w:left="-567"/>
      </w:pPr>
    </w:p>
    <w:p w14:paraId="1BF80343" w14:textId="77777777" w:rsidR="00A15BBC" w:rsidRPr="00476327" w:rsidRDefault="00A15BBC" w:rsidP="006458A2">
      <w:pPr>
        <w:pStyle w:val="DESCRIPTION"/>
        <w:ind w:left="-567"/>
      </w:pPr>
      <w:r w:rsidRPr="00476327">
        <w:t>PROJECT: </w:t>
      </w:r>
    </w:p>
    <w:p w14:paraId="14A1ECA5" w14:textId="77777777" w:rsidR="00A15BBC" w:rsidRPr="00476327" w:rsidRDefault="00A15BBC" w:rsidP="006458A2">
      <w:pPr>
        <w:pStyle w:val="DESCRIPTION"/>
        <w:ind w:left="-567"/>
      </w:pPr>
    </w:p>
    <w:p w14:paraId="23003E79" w14:textId="77777777" w:rsidR="00A15BBC" w:rsidRPr="00476327" w:rsidRDefault="00A15BBC" w:rsidP="006458A2">
      <w:pPr>
        <w:pStyle w:val="DESCRIPTION"/>
        <w:ind w:left="-567"/>
      </w:pPr>
      <w:r w:rsidRPr="00476327">
        <w:t>COMPLETION DATE: </w:t>
      </w:r>
    </w:p>
    <w:p w14:paraId="5B697B33" w14:textId="77777777" w:rsidR="00A15BBC" w:rsidRPr="00476327" w:rsidRDefault="00A15BBC" w:rsidP="006458A2">
      <w:pPr>
        <w:pStyle w:val="DESCRIPTION"/>
        <w:ind w:left="-567"/>
      </w:pPr>
    </w:p>
    <w:p w14:paraId="78A84C29" w14:textId="77777777" w:rsidR="00A15BBC" w:rsidRDefault="00A15BBC" w:rsidP="006458A2">
      <w:pPr>
        <w:pStyle w:val="DESCRIPTION"/>
        <w:ind w:left="-567"/>
      </w:pPr>
      <w:r w:rsidRPr="00476327">
        <w:t>SCOPE:</w:t>
      </w:r>
    </w:p>
    <w:p w14:paraId="6B7EABAA" w14:textId="77777777" w:rsidR="00476327" w:rsidRDefault="00476327" w:rsidP="006458A2">
      <w:pPr>
        <w:pStyle w:val="DESCRIPTION"/>
        <w:ind w:left="-567"/>
      </w:pPr>
    </w:p>
    <w:p w14:paraId="758C92D0" w14:textId="77777777" w:rsidR="00476327" w:rsidRDefault="00476327" w:rsidP="006458A2">
      <w:pPr>
        <w:pStyle w:val="DESCRIPTION"/>
        <w:ind w:left="-567"/>
      </w:pPr>
    </w:p>
    <w:p w14:paraId="2CE931B8" w14:textId="77777777" w:rsidR="00476327" w:rsidRDefault="00476327" w:rsidP="006458A2">
      <w:pPr>
        <w:pStyle w:val="DESCRIPTION"/>
        <w:ind w:left="-567"/>
      </w:pPr>
      <w:r>
        <w:softHyphen/>
      </w:r>
    </w:p>
    <w:p w14:paraId="092538F0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  <w:r w:rsidRPr="00476327">
        <w:rPr>
          <w:sz w:val="20"/>
          <w:szCs w:val="20"/>
        </w:rPr>
        <w:t xml:space="preserve">To Whom </w:t>
      </w:r>
      <w:proofErr w:type="gramStart"/>
      <w:r w:rsidRPr="00476327">
        <w:rPr>
          <w:sz w:val="20"/>
          <w:szCs w:val="20"/>
        </w:rPr>
        <w:t>it</w:t>
      </w:r>
      <w:proofErr w:type="gramEnd"/>
      <w:r w:rsidRPr="00476327">
        <w:rPr>
          <w:sz w:val="20"/>
          <w:szCs w:val="20"/>
        </w:rPr>
        <w:t xml:space="preserve"> May Concern:</w:t>
      </w:r>
    </w:p>
    <w:p w14:paraId="74060189" w14:textId="77777777" w:rsidR="00A15BBC" w:rsidRPr="00476327" w:rsidRDefault="00A15BBC" w:rsidP="006458A2">
      <w:pPr>
        <w:pStyle w:val="BODY"/>
        <w:ind w:left="-567"/>
      </w:pPr>
    </w:p>
    <w:p w14:paraId="2575E75F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  <w:r w:rsidRPr="00476327">
        <w:rPr>
          <w:sz w:val="20"/>
          <w:szCs w:val="20"/>
        </w:rPr>
        <w:t xml:space="preserve">This letter will serve as our “Warranty” that all materials and workmanship provided by </w:t>
      </w:r>
      <w:proofErr w:type="spellStart"/>
      <w:r w:rsidRPr="00476327">
        <w:rPr>
          <w:sz w:val="20"/>
          <w:szCs w:val="20"/>
        </w:rPr>
        <w:t>Eventscape</w:t>
      </w:r>
      <w:proofErr w:type="spellEnd"/>
      <w:r w:rsidRPr="00476327">
        <w:rPr>
          <w:sz w:val="20"/>
          <w:szCs w:val="20"/>
        </w:rPr>
        <w:t xml:space="preserve"> Inc. is under warranty for one year commencing from the date of Substantial Completion for the project as shown above.</w:t>
      </w:r>
    </w:p>
    <w:p w14:paraId="3739F211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450845C0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  <w:r w:rsidRPr="00476327">
        <w:rPr>
          <w:sz w:val="20"/>
          <w:szCs w:val="20"/>
        </w:rPr>
        <w:t>Should any defects appear in either the materials or the workmanship, you may contact the undersigned at the address noted in the letterhead.  We will make repairs and/or corrections to our product at no cost to the owner.</w:t>
      </w:r>
    </w:p>
    <w:p w14:paraId="6968ACD7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6FBBA8FE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0D4EFFE7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  <w:r w:rsidRPr="00476327">
        <w:rPr>
          <w:sz w:val="20"/>
          <w:szCs w:val="20"/>
        </w:rPr>
        <w:t>Yours truly,</w:t>
      </w:r>
    </w:p>
    <w:p w14:paraId="2ABBFC7D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08D20A66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7CE5AD5D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1238BF7A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26165402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  <w:r w:rsidRPr="00476327">
        <w:rPr>
          <w:sz w:val="20"/>
          <w:szCs w:val="20"/>
        </w:rPr>
        <w:t>Name</w:t>
      </w:r>
    </w:p>
    <w:p w14:paraId="41A19C68" w14:textId="77777777" w:rsidR="00A15BBC" w:rsidRPr="00476327" w:rsidRDefault="00A15BBC" w:rsidP="006458A2">
      <w:pPr>
        <w:pStyle w:val="BODY"/>
        <w:ind w:left="-567"/>
        <w:rPr>
          <w:sz w:val="20"/>
          <w:szCs w:val="20"/>
        </w:rPr>
      </w:pPr>
    </w:p>
    <w:p w14:paraId="6FFA06CA" w14:textId="77777777" w:rsidR="00E23D41" w:rsidRDefault="00A15BBC" w:rsidP="00C05731">
      <w:pPr>
        <w:pStyle w:val="BODY"/>
        <w:ind w:left="-567"/>
        <w:rPr>
          <w:sz w:val="20"/>
          <w:szCs w:val="20"/>
        </w:rPr>
      </w:pPr>
      <w:proofErr w:type="spellStart"/>
      <w:r w:rsidRPr="00476327">
        <w:rPr>
          <w:sz w:val="20"/>
          <w:szCs w:val="20"/>
        </w:rPr>
        <w:t>Eventscape</w:t>
      </w:r>
      <w:proofErr w:type="spellEnd"/>
      <w:r w:rsidRPr="00476327">
        <w:rPr>
          <w:sz w:val="20"/>
          <w:szCs w:val="20"/>
        </w:rPr>
        <w:t xml:space="preserve"> Inc.</w:t>
      </w:r>
    </w:p>
    <w:p w14:paraId="65E35862" w14:textId="77777777" w:rsidR="00C05731" w:rsidRDefault="00C05731" w:rsidP="00C05731">
      <w:pPr>
        <w:pStyle w:val="BODY"/>
        <w:ind w:left="-567"/>
        <w:rPr>
          <w:sz w:val="20"/>
          <w:szCs w:val="20"/>
        </w:rPr>
      </w:pPr>
    </w:p>
    <w:p w14:paraId="5DC2A21C" w14:textId="77777777" w:rsidR="00C05731" w:rsidRDefault="00C05731">
      <w:pPr>
        <w:rPr>
          <w:rFonts w:ascii="DIN OT" w:hAnsi="DIN OT"/>
          <w:sz w:val="20"/>
          <w:szCs w:val="20"/>
        </w:rPr>
      </w:pPr>
      <w:r>
        <w:rPr>
          <w:sz w:val="20"/>
          <w:szCs w:val="20"/>
        </w:rPr>
        <w:br w:type="page"/>
      </w:r>
    </w:p>
    <w:p w14:paraId="0ED1E557" w14:textId="77777777" w:rsidR="00C05731" w:rsidRDefault="00C05731" w:rsidP="00C05731">
      <w:pPr>
        <w:pStyle w:val="BODY"/>
        <w:ind w:left="-567"/>
        <w:rPr>
          <w:sz w:val="20"/>
          <w:szCs w:val="20"/>
        </w:rPr>
        <w:sectPr w:rsidR="00C05731" w:rsidSect="00A15BBC">
          <w:headerReference w:type="default" r:id="rId8"/>
          <w:footerReference w:type="default" r:id="rId9"/>
          <w:pgSz w:w="12240" w:h="15840"/>
          <w:pgMar w:top="2977" w:right="990" w:bottom="1350" w:left="1800" w:header="397" w:footer="0" w:gutter="0"/>
          <w:cols w:space="720"/>
          <w:docGrid w:linePitch="326"/>
        </w:sectPr>
      </w:pPr>
    </w:p>
    <w:p w14:paraId="2557F3ED" w14:textId="77777777" w:rsidR="00C05731" w:rsidRPr="00C05731" w:rsidRDefault="00C05731" w:rsidP="00C05731">
      <w:pPr>
        <w:pStyle w:val="BODY"/>
        <w:ind w:left="-567"/>
        <w:rPr>
          <w:sz w:val="20"/>
          <w:szCs w:val="20"/>
        </w:rPr>
      </w:pPr>
      <w:bookmarkStart w:id="0" w:name="_GoBack"/>
      <w:bookmarkEnd w:id="0"/>
    </w:p>
    <w:sectPr w:rsidR="00C05731" w:rsidRPr="00C05731" w:rsidSect="00C05731">
      <w:headerReference w:type="default" r:id="rId10"/>
      <w:footerReference w:type="default" r:id="rId11"/>
      <w:pgSz w:w="12240" w:h="15840"/>
      <w:pgMar w:top="1349" w:right="992" w:bottom="1349" w:left="1797" w:header="39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B7ACF" w14:textId="77777777" w:rsidR="000B15EE" w:rsidRDefault="000B15EE">
      <w:r>
        <w:separator/>
      </w:r>
    </w:p>
  </w:endnote>
  <w:endnote w:type="continuationSeparator" w:id="0">
    <w:p w14:paraId="49A433FA" w14:textId="77777777" w:rsidR="000B15EE" w:rsidRDefault="000B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 OT">
    <w:panose1 w:val="020B0504020201010104"/>
    <w:charset w:val="00"/>
    <w:family w:val="auto"/>
    <w:pitch w:val="variable"/>
    <w:sig w:usb0="800000EF" w:usb1="4000A47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2B824A" w14:textId="224B7197" w:rsidR="00436B58" w:rsidRDefault="004D56E3" w:rsidP="004D56E3">
    <w:pPr>
      <w:ind w:left="-1560"/>
    </w:pPr>
    <w:r w:rsidRPr="004D56E3">
      <w:rPr>
        <w:noProof/>
      </w:rPr>
      <w:drawing>
        <wp:anchor distT="0" distB="0" distL="114300" distR="114300" simplePos="0" relativeHeight="251666432" behindDoc="1" locked="0" layoutInCell="1" allowOverlap="1" wp14:anchorId="7DA9169B" wp14:editId="0D68DFC8">
          <wp:simplePos x="0" y="0"/>
          <wp:positionH relativeFrom="margin">
            <wp:posOffset>800100</wp:posOffset>
          </wp:positionH>
          <wp:positionV relativeFrom="paragraph">
            <wp:posOffset>-242570</wp:posOffset>
          </wp:positionV>
          <wp:extent cx="3886200" cy="241300"/>
          <wp:effectExtent l="0" t="0" r="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C1859" w14:textId="77777777" w:rsidR="00C05731" w:rsidRDefault="00C05731" w:rsidP="003A0C23">
    <w:pPr>
      <w:tabs>
        <w:tab w:val="left" w:pos="3261"/>
      </w:tabs>
      <w:ind w:left="-15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9DEF3" w14:textId="77777777" w:rsidR="000B15EE" w:rsidRDefault="000B15EE">
      <w:r>
        <w:separator/>
      </w:r>
    </w:p>
  </w:footnote>
  <w:footnote w:type="continuationSeparator" w:id="0">
    <w:p w14:paraId="64991DE1" w14:textId="77777777" w:rsidR="000B15EE" w:rsidRDefault="000B15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A3162" w14:textId="77777777" w:rsidR="00436B58" w:rsidRDefault="00A15BBC" w:rsidP="00581B79">
    <w:pPr>
      <w:ind w:left="-1276"/>
    </w:pPr>
    <w:r w:rsidRPr="00A15BBC">
      <w:rPr>
        <w:noProof/>
      </w:rPr>
      <w:drawing>
        <wp:anchor distT="0" distB="0" distL="114300" distR="114300" simplePos="0" relativeHeight="251664384" behindDoc="1" locked="0" layoutInCell="1" allowOverlap="1" wp14:anchorId="1F039F17" wp14:editId="68FAFB1D">
          <wp:simplePos x="0" y="0"/>
          <wp:positionH relativeFrom="page">
            <wp:align>center</wp:align>
          </wp:positionH>
          <wp:positionV relativeFrom="paragraph">
            <wp:posOffset>548005</wp:posOffset>
          </wp:positionV>
          <wp:extent cx="2170800" cy="40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B58" w:rsidRPr="008B44E4"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90C0C" w14:textId="77777777" w:rsidR="00C05731" w:rsidRDefault="00C05731" w:rsidP="00581B79">
    <w:pPr>
      <w:ind w:left="-1276"/>
    </w:pPr>
    <w:r w:rsidRPr="008B44E4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8CB3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BC6F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D14D1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F927B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5C81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F1C0A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9E864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E824A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1502E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9F024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932C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3E"/>
    <w:rsid w:val="000B15EE"/>
    <w:rsid w:val="00100AD6"/>
    <w:rsid w:val="00174BDB"/>
    <w:rsid w:val="0024199E"/>
    <w:rsid w:val="00393B03"/>
    <w:rsid w:val="003A0C23"/>
    <w:rsid w:val="003B483E"/>
    <w:rsid w:val="00400F3B"/>
    <w:rsid w:val="00436B58"/>
    <w:rsid w:val="00476327"/>
    <w:rsid w:val="004D56E3"/>
    <w:rsid w:val="004E53E3"/>
    <w:rsid w:val="004F6D3D"/>
    <w:rsid w:val="00505B95"/>
    <w:rsid w:val="00581B79"/>
    <w:rsid w:val="00594F80"/>
    <w:rsid w:val="005B347B"/>
    <w:rsid w:val="005E6CC2"/>
    <w:rsid w:val="006458A2"/>
    <w:rsid w:val="006B7A79"/>
    <w:rsid w:val="006D2019"/>
    <w:rsid w:val="006E082E"/>
    <w:rsid w:val="00723EAA"/>
    <w:rsid w:val="00802BFB"/>
    <w:rsid w:val="008368CF"/>
    <w:rsid w:val="00855FA9"/>
    <w:rsid w:val="00872C11"/>
    <w:rsid w:val="0087556B"/>
    <w:rsid w:val="008B44E4"/>
    <w:rsid w:val="008C4ABC"/>
    <w:rsid w:val="008E6633"/>
    <w:rsid w:val="0096132B"/>
    <w:rsid w:val="009A7741"/>
    <w:rsid w:val="00A15BBC"/>
    <w:rsid w:val="00AB548B"/>
    <w:rsid w:val="00BE6833"/>
    <w:rsid w:val="00C05731"/>
    <w:rsid w:val="00C068B1"/>
    <w:rsid w:val="00CD373D"/>
    <w:rsid w:val="00D0396F"/>
    <w:rsid w:val="00D252B0"/>
    <w:rsid w:val="00D526C8"/>
    <w:rsid w:val="00DB3700"/>
    <w:rsid w:val="00E23D41"/>
    <w:rsid w:val="00E94B28"/>
    <w:rsid w:val="00EE23EE"/>
    <w:rsid w:val="00FE45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74A3D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C16E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1"/>
    <w:qFormat/>
    <w:rsid w:val="00476327"/>
    <w:rPr>
      <w:rFonts w:ascii="DIN OT" w:hAnsi="DIN OT"/>
    </w:rPr>
  </w:style>
  <w:style w:type="paragraph" w:customStyle="1" w:styleId="BODY">
    <w:name w:val="BODY"/>
    <w:basedOn w:val="Normal"/>
    <w:autoRedefine/>
    <w:qFormat/>
    <w:rsid w:val="00476327"/>
    <w:pPr>
      <w:ind w:left="-320"/>
    </w:pPr>
    <w:rPr>
      <w:rFonts w:ascii="DIN OT" w:hAnsi="DIN OT"/>
      <w:sz w:val="15"/>
      <w:szCs w:val="15"/>
    </w:rPr>
  </w:style>
  <w:style w:type="paragraph" w:customStyle="1" w:styleId="DESCRIPTION">
    <w:name w:val="DESCRIPTION"/>
    <w:basedOn w:val="Normal"/>
    <w:qFormat/>
    <w:rsid w:val="00476327"/>
    <w:pPr>
      <w:ind w:left="-320"/>
    </w:pPr>
    <w:rPr>
      <w:rFonts w:ascii="DIN OT" w:hAnsi="DIN OT"/>
      <w:b/>
      <w:bCs/>
      <w:sz w:val="20"/>
      <w:szCs w:val="20"/>
    </w:rPr>
  </w:style>
  <w:style w:type="paragraph" w:customStyle="1" w:styleId="Header1">
    <w:name w:val="Header1"/>
    <w:basedOn w:val="Normal"/>
    <w:qFormat/>
    <w:rsid w:val="00476327"/>
    <w:pPr>
      <w:spacing w:before="360"/>
      <w:ind w:left="-426"/>
    </w:pPr>
    <w:rPr>
      <w:rFonts w:ascii="DIN OT" w:hAnsi="DIN OT"/>
      <w:b/>
      <w:bCs/>
      <w:sz w:val="28"/>
      <w:szCs w:val="28"/>
    </w:rPr>
  </w:style>
  <w:style w:type="paragraph" w:styleId="Header">
    <w:name w:val="header"/>
    <w:basedOn w:val="Normal"/>
    <w:link w:val="HeaderChar"/>
    <w:unhideWhenUsed/>
    <w:rsid w:val="00C05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05731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C05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057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1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oline/Library/Group%20Containers/UBF8T346G9.Office/User%20Content.localized/Templates.localized/EVE-LETTERHEAD-WORD-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AA3D4-0901-D14B-A320-B172EFBFE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EVE-LETTERHEAD-WORD-17.dotx</Template>
  <TotalTime>2</TotalTime>
  <Pages>2</Pages>
  <Words>86</Words>
  <Characters>496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Shaw</dc:creator>
  <cp:keywords/>
  <cp:lastModifiedBy>Caroline Shaw</cp:lastModifiedBy>
  <cp:revision>2</cp:revision>
  <cp:lastPrinted>2012-03-27T19:43:00Z</cp:lastPrinted>
  <dcterms:created xsi:type="dcterms:W3CDTF">2017-04-19T14:15:00Z</dcterms:created>
  <dcterms:modified xsi:type="dcterms:W3CDTF">2017-06-16T14:04:00Z</dcterms:modified>
</cp:coreProperties>
</file>